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90F" w:rsidRDefault="0040690F" w:rsidP="0040690F">
      <w:pPr>
        <w:spacing w:line="20" w:lineRule="exact"/>
      </w:pPr>
      <w:bookmarkStart w:id="0" w:name="_GoBack"/>
      <w:bookmarkEnd w:id="0"/>
      <w:r>
        <w:pict>
          <v:shape id="_x0000_s1026" style="position:absolute;margin-left:158.15pt;margin-top:671.3pt;width:97.3pt;height:1.2pt;z-index:251659264;mso-position-horizontal-relative:page;mso-position-vertical-relative:page" coordorigin="5580,23682" coordsize="3434,43" path="m5580,23724r3433,l9013,23682r-3433,l5580,23724xe" fillcolor="black" stroked="f" strokeweight=".12pt">
            <v:stroke miterlimit="10" joinstyle="miter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5.5pt;margin-top:661.75pt;width:79.4pt;height:12.2pt;z-index:2516602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en deux boules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21.2pt;margin-top:40.2pt;width:13.4pt;height:44.6pt;z-index:2516613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863" w:lineRule="exact"/>
                  </w:pPr>
                  <w:r>
                    <w:rPr>
                      <w:color w:val="000000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70.9pt;margin-top:86.1pt;width:4.4pt;height:12.2pt;z-index:25166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70.9pt;margin-top:132.2pt;width:4.4pt;height:12.2pt;z-index:251663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70.9pt;margin-top:159.7pt;width:4.4pt;height:12.2pt;z-index:251664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70.9pt;margin-top:190.45pt;width:4.95pt;height:14.05pt;z-index:251665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06.3pt;margin-top:190.45pt;width:4.95pt;height:14.05pt;z-index:25166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41.7pt;margin-top:190.45pt;width:4.95pt;height:14.05pt;z-index:251667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177.1pt;margin-top:190.45pt;width:4.95pt;height:14.05pt;z-index:251668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212.5pt;margin-top:190.45pt;width:4.95pt;height:14.05pt;z-index:25166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247.9pt;margin-top:190.45pt;width:4.95pt;height:14.05pt;z-index:25167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52" w:lineRule="exact"/>
                  </w:pP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70.9pt;margin-top:203.15pt;width:503.65pt;height:82.9pt;z-index:251671552;mso-position-horizontal-relative:page;mso-position-vertical-relative:page">
            <v:imagedata r:id="rId6" o:title="DA44DFB9B31D4F3BB36264A94DDA2275"/>
            <w10:wrap anchorx="page" anchory="page"/>
          </v:shape>
        </w:pict>
      </w:r>
      <w:r>
        <w:pict>
          <v:shape id="_x0000_s1039" type="#_x0000_t75" style="position:absolute;margin-left:70.9pt;margin-top:286.1pt;width:503.65pt;height:82.9pt;z-index:251672576;mso-position-horizontal-relative:page;mso-position-vertical-relative:page">
            <v:imagedata r:id="rId7" o:title="189BD83E46F4450498EBD877B41490F6"/>
            <w10:wrap anchorx="page" anchory="page"/>
          </v:shape>
        </w:pict>
      </w:r>
      <w:r>
        <w:pict>
          <v:shape id="_x0000_s1040" type="#_x0000_t75" style="position:absolute;margin-left:70.9pt;margin-top:369pt;width:503.65pt;height:82.9pt;z-index:251673600;mso-position-horizontal-relative:page;mso-position-vertical-relative:page">
            <v:imagedata r:id="rId8" o:title="9770F7F3420049F994BDF445AE704130"/>
            <w10:wrap anchorx="page" anchory="page"/>
          </v:shape>
        </w:pict>
      </w:r>
      <w:r>
        <w:pict>
          <v:shape id="_x0000_s1041" type="#_x0000_t75" style="position:absolute;margin-left:70.9pt;margin-top:451.9pt;width:503.65pt;height:82.9pt;z-index:251674624;mso-position-horizontal-relative:page;mso-position-vertical-relative:page">
            <v:imagedata r:id="rId9" o:title="4EE10DF20F3E4C04B4820F7538A6064F"/>
            <w10:wrap anchorx="page" anchory="page"/>
          </v:shape>
        </w:pict>
      </w:r>
      <w:r>
        <w:pict>
          <v:shape id="_x0000_s1042" type="#_x0000_t75" style="position:absolute;margin-left:70.9pt;margin-top:534.85pt;width:503.65pt;height:82.9pt;z-index:251675648;mso-position-horizontal-relative:page;mso-position-vertical-relative:page">
            <v:imagedata r:id="rId10" o:title="CDD3A933A4844F168F706105FEA8C7CB"/>
            <w10:wrap anchorx="page" anchory="page"/>
          </v:shape>
        </w:pict>
      </w:r>
      <w:r>
        <w:pict>
          <v:shape id="_x0000_s1043" type="#_x0000_t202" style="position:absolute;margin-left:70.9pt;margin-top:620.35pt;width:4.4pt;height:12.2pt;z-index:251676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70.9pt;margin-top:634.15pt;width:4.4pt;height:12.2pt;z-index:251677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70.9pt;margin-top:647.95pt;width:4.4pt;height:12.2pt;z-index:251678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style="position:absolute;margin-left:0;margin-top:0;width:-.75pt;height:-.75pt;z-index:251679744;mso-position-horizontal-relative:page;mso-position-vertical-relative:page" coordorigin="3" coordsize="-1" o:spt="100" adj="0,,0" path="" fillcolor="black" stroked="f" strokeweight=".12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047" type="#_x0000_t202" style="position:absolute;margin-left:88.9pt;margin-top:675.15pt;width:8.7pt;height:12.65pt;z-index:251680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24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88.9pt;margin-top:688.95pt;width:8.7pt;height:12.65pt;z-index:251681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24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88.9pt;margin-top:702.75pt;width:8.7pt;height:12.65pt;z-index:25168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24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88.9pt;margin-top:716.55pt;width:8.7pt;height:12.65pt;z-index:2516838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24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88.9pt;margin-top:730.2pt;width:8.7pt;height:12.65pt;z-index:2516848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24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70.9pt;margin-top:744.45pt;width:4.4pt;height:12.2pt;z-index:2516858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70.9pt;margin-top:758.25pt;width:4.4pt;height:12.2pt;z-index:25168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215" w:lineRule="exact"/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407.05pt;margin-top:771.65pt;width:3.9pt;height:10.35pt;z-index:25168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690F" w:rsidRDefault="0040690F">
                  <w:pPr>
                    <w:spacing w:line="179" w:lineRule="exact"/>
                  </w:pPr>
                  <w:r>
                    <w:rPr>
                      <w:i/>
                      <w:i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40690F" w:rsidRDefault="0040690F">
      <w:pPr>
        <w:spacing w:line="502" w:lineRule="exact"/>
        <w:ind w:right="-113"/>
      </w:pPr>
      <w:r>
        <w:rPr>
          <w:b/>
          <w:bCs/>
          <w:color w:val="000000"/>
          <w:sz w:val="56"/>
          <w:szCs w:val="56"/>
        </w:rPr>
        <w:t xml:space="preserve">SCORE PARFAIT : 90 </w:t>
      </w:r>
    </w:p>
    <w:p w:rsidR="0040690F" w:rsidRDefault="0040690F">
      <w:pPr>
        <w:spacing w:line="20" w:lineRule="exact"/>
        <w:sectPr w:rsidR="0040690F">
          <w:pgSz w:w="11900" w:h="16840"/>
          <w:pgMar w:top="2068" w:right="3009" w:bottom="0" w:left="3158" w:header="720" w:footer="720" w:gutter="0"/>
          <w:cols w:space="720"/>
        </w:sectPr>
      </w:pPr>
    </w:p>
    <w:p w:rsidR="0040690F" w:rsidRDefault="0040690F">
      <w:pPr>
        <w:spacing w:before="330" w:line="215" w:lineRule="exact"/>
        <w:ind w:right="-113"/>
      </w:pPr>
      <w:r>
        <w:rPr>
          <w:color w:val="000000"/>
          <w:sz w:val="24"/>
          <w:szCs w:val="24"/>
        </w:rPr>
        <w:t xml:space="preserve">Nom : …………………………………..Prénom : ………………………………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2695" w:bottom="0" w:left="1418" w:header="720" w:footer="720" w:gutter="0"/>
          <w:cols w:space="720"/>
        </w:sectPr>
      </w:pPr>
    </w:p>
    <w:p w:rsidR="0040690F" w:rsidRDefault="0040690F">
      <w:pPr>
        <w:spacing w:before="349" w:line="252" w:lineRule="exact"/>
        <w:ind w:right="-113"/>
      </w:pPr>
      <w:r>
        <w:rPr>
          <w:color w:val="000000"/>
          <w:sz w:val="24"/>
          <w:szCs w:val="24"/>
        </w:rPr>
        <w:t xml:space="preserve">Date : ………………………………………                       ..   </w:t>
      </w:r>
      <w:r>
        <w:rPr>
          <w:b/>
          <w:bCs/>
          <w:color w:val="000000"/>
          <w:sz w:val="28"/>
          <w:szCs w:val="28"/>
        </w:rPr>
        <w:t xml:space="preserve">VOTRE SCORE : ………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1379" w:bottom="0" w:left="1418" w:header="720" w:footer="720" w:gutter="0"/>
          <w:cols w:space="720"/>
        </w:sectPr>
      </w:pPr>
    </w:p>
    <w:p w:rsidR="0040690F" w:rsidRDefault="0040690F">
      <w:pPr>
        <w:spacing w:before="71" w:line="252" w:lineRule="exact"/>
        <w:ind w:right="-113"/>
      </w:pPr>
      <w:r>
        <w:rPr>
          <w:b/>
          <w:bCs/>
          <w:color w:val="000000"/>
          <w:sz w:val="28"/>
          <w:szCs w:val="28"/>
        </w:rPr>
        <w:t xml:space="preserve">                 VOTRE NOTE S/20 : ………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1451" w:bottom="0" w:left="5666" w:header="720" w:footer="720" w:gutter="0"/>
          <w:cols w:space="720"/>
        </w:sectPr>
      </w:pPr>
    </w:p>
    <w:p w:rsidR="0040690F" w:rsidRDefault="0040690F">
      <w:pPr>
        <w:spacing w:before="9174" w:line="215" w:lineRule="exact"/>
        <w:ind w:right="-113"/>
      </w:pPr>
      <w:r>
        <w:rPr>
          <w:color w:val="000000"/>
          <w:sz w:val="24"/>
          <w:szCs w:val="24"/>
        </w:rPr>
        <w:t xml:space="preserve">Objectif :  abattre </w:t>
      </w:r>
      <w:r>
        <w:rPr>
          <w:b/>
          <w:bCs/>
          <w:color w:val="000000"/>
          <w:sz w:val="24"/>
          <w:szCs w:val="24"/>
        </w:rPr>
        <w:t xml:space="preserve">9 quilles maximum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6722" w:bottom="0" w:left="1418" w:header="720" w:footer="720" w:gutter="0"/>
          <w:cols w:space="720"/>
        </w:sectPr>
      </w:pPr>
    </w:p>
    <w:p w:rsidR="0040690F" w:rsidRDefault="0040690F">
      <w:pPr>
        <w:spacing w:before="60" w:line="215" w:lineRule="exact"/>
        <w:ind w:right="-113"/>
      </w:pPr>
      <w:r>
        <w:rPr>
          <w:color w:val="000000"/>
          <w:sz w:val="24"/>
          <w:szCs w:val="24"/>
        </w:rPr>
        <w:t xml:space="preserve">Ne pas faire strike (sinon 0)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7025" w:bottom="0" w:left="2138" w:header="720" w:footer="720" w:gutter="0"/>
          <w:cols w:space="720"/>
        </w:sectPr>
      </w:pPr>
    </w:p>
    <w:p w:rsidR="0040690F" w:rsidRDefault="0040690F">
      <w:pPr>
        <w:spacing w:before="60" w:line="215" w:lineRule="exact"/>
        <w:ind w:right="-113"/>
      </w:pPr>
      <w:r>
        <w:rPr>
          <w:color w:val="000000"/>
          <w:sz w:val="24"/>
          <w:szCs w:val="24"/>
        </w:rPr>
        <w:t xml:space="preserve">Ne pas faire spare en deuxième boule (sinon 0)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5177" w:bottom="0" w:left="2138" w:header="720" w:footer="720" w:gutter="0"/>
          <w:cols w:space="720"/>
        </w:sectPr>
      </w:pPr>
    </w:p>
    <w:p w:rsidR="0040690F" w:rsidRDefault="0040690F">
      <w:pPr>
        <w:spacing w:before="60" w:line="215" w:lineRule="exact"/>
        <w:ind w:right="-113"/>
      </w:pPr>
      <w:r>
        <w:rPr>
          <w:color w:val="000000"/>
          <w:sz w:val="24"/>
          <w:szCs w:val="24"/>
        </w:rPr>
        <w:t xml:space="preserve">si 9 en première boule, spare obligatoire (score 0), si quille seule ratée (score – 10)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1759" w:bottom="0" w:left="2138" w:header="720" w:footer="720" w:gutter="0"/>
          <w:cols w:space="720"/>
        </w:sectPr>
      </w:pPr>
    </w:p>
    <w:p w:rsidR="0040690F" w:rsidRDefault="0040690F">
      <w:pPr>
        <w:spacing w:before="60" w:line="215" w:lineRule="exact"/>
        <w:ind w:right="-113"/>
      </w:pPr>
      <w:r>
        <w:rPr>
          <w:color w:val="000000"/>
          <w:sz w:val="24"/>
          <w:szCs w:val="24"/>
        </w:rPr>
        <w:t xml:space="preserve">si rigole en première boule (- 10) </w:t>
      </w:r>
    </w:p>
    <w:p w:rsidR="0040690F" w:rsidRDefault="0040690F">
      <w:pPr>
        <w:spacing w:line="20" w:lineRule="exact"/>
        <w:sectPr w:rsidR="0040690F">
          <w:type w:val="continuous"/>
          <w:pgSz w:w="11900" w:h="16840"/>
          <w:pgMar w:top="1417" w:right="6526" w:bottom="0" w:left="2138" w:header="720" w:footer="720" w:gutter="0"/>
          <w:cols w:space="720"/>
        </w:sectPr>
      </w:pPr>
    </w:p>
    <w:p w:rsidR="0040690F" w:rsidRDefault="0040690F">
      <w:pPr>
        <w:spacing w:before="58" w:line="215" w:lineRule="exact"/>
        <w:ind w:right="-113"/>
      </w:pPr>
      <w:r>
        <w:rPr>
          <w:color w:val="000000"/>
          <w:sz w:val="24"/>
          <w:szCs w:val="24"/>
        </w:rPr>
        <w:t xml:space="preserve">si aucune quille touchée en deuxième boule (- 5) </w:t>
      </w:r>
    </w:p>
    <w:sectPr w:rsidR="0040690F" w:rsidSect="00357331">
      <w:type w:val="continuous"/>
      <w:pgSz w:w="11900" w:h="16840"/>
      <w:pgMar w:top="1417" w:right="5033" w:bottom="0" w:left="21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690F"/>
    <w:rsid w:val="001C1948"/>
    <w:rsid w:val="00386532"/>
    <w:rsid w:val="0040690F"/>
    <w:rsid w:val="004B7B05"/>
    <w:rsid w:val="00666761"/>
    <w:rsid w:val="006F5B77"/>
    <w:rsid w:val="00703D64"/>
    <w:rsid w:val="0080022F"/>
    <w:rsid w:val="009C3716"/>
    <w:rsid w:val="00A52CDC"/>
    <w:rsid w:val="00BB5D2E"/>
    <w:rsid w:val="00C70DFD"/>
    <w:rsid w:val="00CF700A"/>
    <w:rsid w:val="00D6275E"/>
    <w:rsid w:val="00F0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DF%20Architect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4DBF7-AFDD-4D77-A473-298A7D1B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0</TotalTime>
  <Pages>1</Pages>
  <Words>77</Words>
  <Characters>428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Philippe</cp:lastModifiedBy>
  <cp:revision>1</cp:revision>
  <dcterms:created xsi:type="dcterms:W3CDTF">2018-08-26T07:38:00Z</dcterms:created>
  <dcterms:modified xsi:type="dcterms:W3CDTF">2018-08-26T07:38:00Z</dcterms:modified>
</cp:coreProperties>
</file>